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8754E" w:rsidRDefault="006F2237" w:rsidP="00D34F75">
      <w:r>
        <w:rPr>
          <w:noProof/>
        </w:rPr>
        <mc:AlternateContent>
          <mc:Choice Requires="wps">
            <w:drawing>
              <wp:inline distT="0" distB="0" distL="0" distR="0">
                <wp:extent cx="7400925" cy="656590"/>
                <wp:effectExtent l="0" t="0" r="0" b="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65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7B6" w:rsidRPr="00676309" w:rsidRDefault="009C17B6" w:rsidP="00D34F75">
                            <w:pPr>
                              <w:pStyle w:val="Heading5"/>
                              <w:rPr>
                                <w:sz w:val="20"/>
                                <w:szCs w:val="20"/>
                              </w:rPr>
                            </w:pPr>
                            <w:r w:rsidRPr="000D5FED">
                              <w:rPr>
                                <w:rFonts w:ascii="Bradley Hand ITC" w:hAnsi="Bradley Hand ITC"/>
                              </w:rPr>
                              <w:t xml:space="preserve"> </w:t>
                            </w:r>
                            <w:r w:rsidRPr="00D34F75">
                              <w:t>Online Services Help</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582.75pt;height:5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8gNtgIAALk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" filled="f" stroked="f">
                <v:textbox>
                  <w:txbxContent>
                    <w:p w:rsidR="009C17B6" w:rsidRPr="00676309" w:rsidRDefault="009C17B6" w:rsidP="00D34F75">
                      <w:pPr>
                        <w:pStyle w:val="Heading5"/>
                        <w:rPr>
                          <w:sz w:val="20"/>
                          <w:szCs w:val="20"/>
                        </w:rPr>
                      </w:pPr>
                      <w:r w:rsidRPr="000D5FED">
                        <w:rPr>
                          <w:rFonts w:ascii="Bradley Hand ITC" w:hAnsi="Bradley Hand ITC"/>
                        </w:rPr>
                        <w:t xml:space="preserve"> </w:t>
                      </w:r>
                      <w:r w:rsidRPr="00D34F75">
                        <w:t>Online Services Help</w:t>
                      </w:r>
                    </w:p>
                  </w:txbxContent>
                </v:textbox>
                <w10:anchorlock/>
              </v:shape>
            </w:pict>
          </mc:Fallback>
        </mc:AlternateContent>
      </w:r>
      <w:r w:rsidR="00A063C5">
        <w:tab/>
      </w:r>
    </w:p>
    <w:p w:rsidR="000D5FED" w:rsidRPr="00F17CD4" w:rsidRDefault="00373C76" w:rsidP="00D34F75">
      <w:pPr>
        <w:pStyle w:val="Heading1"/>
      </w:pPr>
      <w:r w:rsidRPr="00F17CD4">
        <w:t xml:space="preserve">How to </w:t>
      </w:r>
      <w:r w:rsidR="00F17CD4" w:rsidRPr="00F17CD4">
        <w:t>submit a customer service request</w:t>
      </w:r>
      <w:r w:rsidR="006F2237" w:rsidRPr="00F17CD4">
        <w:t xml:space="preserve"> online</w:t>
      </w:r>
    </w:p>
    <w:p w:rsidR="005D4883" w:rsidRPr="00D34F75" w:rsidRDefault="005D4883" w:rsidP="00D34F75">
      <w:r w:rsidRPr="00D34F75">
        <w:t xml:space="preserve">NOTE: </w:t>
      </w:r>
    </w:p>
    <w:p w:rsidR="00F17CD4" w:rsidRDefault="00F17CD4" w:rsidP="00D34F75">
      <w:pPr>
        <w:pStyle w:val="ListParagraph"/>
        <w:numPr>
          <w:ilvl w:val="0"/>
          <w:numId w:val="13"/>
        </w:numPr>
      </w:pPr>
      <w:r w:rsidRPr="00F17CD4">
        <w:t>Requests entered on weekends and public holidays are not processed until the next business day.</w:t>
      </w:r>
    </w:p>
    <w:p w:rsidR="00F17CD4" w:rsidRPr="00F17CD4" w:rsidRDefault="00F17CD4" w:rsidP="008B35B9">
      <w:pPr>
        <w:pStyle w:val="Heading2"/>
      </w:pPr>
      <w:r w:rsidRPr="00F17CD4">
        <w:t>Urgent or Hazardous Situations</w:t>
      </w:r>
    </w:p>
    <w:p w:rsidR="005D4883" w:rsidRPr="005D4883" w:rsidRDefault="00F17CD4" w:rsidP="00D34F75">
      <w:pPr>
        <w:rPr>
          <w:highlight w:val="yellow"/>
        </w:rPr>
      </w:pPr>
      <w:r w:rsidRPr="00F17CD4">
        <w:t>If the matter you are reporting is urgent or a hazardous situation that may cause physical harm to a person or property, please call Wyndham City on 03 9742 0777.</w:t>
      </w:r>
    </w:p>
    <w:p w:rsidR="007E1E5C" w:rsidRDefault="007E1E5C" w:rsidP="00D34F75">
      <w:pPr>
        <w:pStyle w:val="Heading2"/>
      </w:pPr>
      <w:r>
        <w:t xml:space="preserve">Step 1: </w:t>
      </w:r>
      <w:r w:rsidR="00F17CD4" w:rsidRPr="00F17CD4">
        <w:t>Choose</w:t>
      </w:r>
      <w:r w:rsidR="00F17CD4">
        <w:t xml:space="preserve"> your request type</w:t>
      </w:r>
    </w:p>
    <w:p w:rsidR="00F17CD4" w:rsidRPr="0021456C" w:rsidRDefault="00F17CD4" w:rsidP="00D34F75">
      <w:r w:rsidRPr="0021456C">
        <w:t>On the “Submit a Customer Service Request” page:</w:t>
      </w:r>
    </w:p>
    <w:p w:rsidR="00F17CD4" w:rsidRPr="0021456C" w:rsidRDefault="00F17CD4" w:rsidP="00D34F75">
      <w:pPr>
        <w:pStyle w:val="ListParagraph"/>
        <w:numPr>
          <w:ilvl w:val="0"/>
          <w:numId w:val="13"/>
        </w:numPr>
      </w:pPr>
      <w:r>
        <w:t>S</w:t>
      </w:r>
      <w:r w:rsidRPr="00F17CD4">
        <w:t xml:space="preserve">elect the type of request from those listed </w:t>
      </w:r>
      <w:r w:rsidRPr="0021456C">
        <w:t>by clicking on the heading to display the details.</w:t>
      </w:r>
    </w:p>
    <w:p w:rsidR="0021456C" w:rsidRDefault="00F17CD4" w:rsidP="00D34F75">
      <w:pPr>
        <w:pStyle w:val="ListParagraph"/>
        <w:numPr>
          <w:ilvl w:val="0"/>
          <w:numId w:val="13"/>
        </w:numPr>
      </w:pPr>
      <w:r w:rsidRPr="0021456C">
        <w:t>Read instructions relating to the request type</w:t>
      </w:r>
      <w:r w:rsidR="0021456C">
        <w:t>.</w:t>
      </w:r>
    </w:p>
    <w:p w:rsidR="00F17CD4" w:rsidRPr="0021456C" w:rsidRDefault="00F17CD4" w:rsidP="00D34F75">
      <w:pPr>
        <w:pStyle w:val="ListParagraph"/>
        <w:numPr>
          <w:ilvl w:val="0"/>
          <w:numId w:val="13"/>
        </w:numPr>
      </w:pPr>
      <w:r w:rsidRPr="0021456C">
        <w:t xml:space="preserve">Follow the link to submit </w:t>
      </w:r>
      <w:r w:rsidR="00A45740" w:rsidRPr="0021456C">
        <w:t>a</w:t>
      </w:r>
      <w:r w:rsidRPr="0021456C">
        <w:t xml:space="preserve"> request</w:t>
      </w:r>
    </w:p>
    <w:p w:rsidR="00F17CD4" w:rsidRPr="00F17CD4" w:rsidRDefault="00F17CD4" w:rsidP="00D34F75">
      <w:r w:rsidRPr="00F17CD4">
        <w:t>Please make sure you read the instructions relating to your request type carefully as your request may not be</w:t>
      </w:r>
      <w:r w:rsidR="00CD41C5">
        <w:t xml:space="preserve"> able to be </w:t>
      </w:r>
      <w:r w:rsidRPr="00F17CD4">
        <w:t xml:space="preserve">resolved </w:t>
      </w:r>
      <w:r w:rsidR="00CD41C5">
        <w:t xml:space="preserve">promptly </w:t>
      </w:r>
      <w:r w:rsidRPr="00F17CD4">
        <w:t>if you do not follow these instructions.</w:t>
      </w:r>
    </w:p>
    <w:p w:rsidR="00F17CD4" w:rsidRDefault="00F17CD4" w:rsidP="00D34F75">
      <w:r w:rsidRPr="00F17CD4">
        <w:t xml:space="preserve">Not all service request types are available at this stage.  If you have a service request that is not listed, please select the </w:t>
      </w:r>
      <w:r w:rsidR="00CD41C5">
        <w:t xml:space="preserve">“General Enquiry” </w:t>
      </w:r>
      <w:r w:rsidRPr="00CD41C5">
        <w:t xml:space="preserve">option </w:t>
      </w:r>
      <w:r w:rsidRPr="00F17CD4">
        <w:t>or call Wyndham City on (03) 9742 0777.</w:t>
      </w:r>
    </w:p>
    <w:p w:rsidR="008B35B9" w:rsidRDefault="008B35B9">
      <w:pPr>
        <w:rPr>
          <w:color w:val="B5101A"/>
          <w:sz w:val="48"/>
          <w:szCs w:val="48"/>
        </w:rPr>
      </w:pPr>
      <w:r>
        <w:br w:type="page"/>
      </w:r>
    </w:p>
    <w:p w:rsidR="00A45740" w:rsidRDefault="00A45740" w:rsidP="00D34F75">
      <w:pPr>
        <w:pStyle w:val="Heading2"/>
      </w:pPr>
      <w:r>
        <w:lastRenderedPageBreak/>
        <w:t>Step 2: Request Details</w:t>
      </w:r>
    </w:p>
    <w:p w:rsidR="00A45740" w:rsidRPr="00F17CD4" w:rsidRDefault="00A45740" w:rsidP="00D34F75">
      <w:r>
        <w:t xml:space="preserve">On </w:t>
      </w:r>
      <w:r w:rsidR="004367B0">
        <w:t>this</w:t>
      </w:r>
      <w:r>
        <w:t xml:space="preserve"> screen y</w:t>
      </w:r>
      <w:r w:rsidRPr="00F17CD4">
        <w:t xml:space="preserve">ou will be asked to enter specific information relating to </w:t>
      </w:r>
      <w:r>
        <w:t>your</w:t>
      </w:r>
      <w:r w:rsidRPr="00F17CD4">
        <w:t xml:space="preserve"> request.  Please provide as much information as possible to assist us in responding to your request as soon as possible.</w:t>
      </w:r>
    </w:p>
    <w:p w:rsidR="00A45740" w:rsidRDefault="00A45740" w:rsidP="00D34F75">
      <w:pPr>
        <w:pStyle w:val="Heading3"/>
      </w:pPr>
      <w:r>
        <w:t>Step 2a: Search for Location</w:t>
      </w:r>
    </w:p>
    <w:p w:rsidR="003114DB" w:rsidRPr="003114DB" w:rsidRDefault="003114DB" w:rsidP="00D34F75">
      <w:r w:rsidRPr="003114DB">
        <w:t>Select the location against which the request is to be lodged.</w:t>
      </w:r>
      <w:r w:rsidR="00244509">
        <w:t xml:space="preserve">  </w:t>
      </w:r>
      <w:r>
        <w:t>A</w:t>
      </w:r>
      <w:r w:rsidRPr="003114DB">
        <w:t xml:space="preserve"> request</w:t>
      </w:r>
      <w:r>
        <w:t xml:space="preserve"> can be lodged </w:t>
      </w:r>
      <w:r w:rsidRPr="003114DB">
        <w:t>against:</w:t>
      </w:r>
    </w:p>
    <w:p w:rsidR="003114DB" w:rsidRPr="003114DB" w:rsidRDefault="003114DB" w:rsidP="00D34F75">
      <w:pPr>
        <w:pStyle w:val="ListParagraph"/>
        <w:numPr>
          <w:ilvl w:val="0"/>
          <w:numId w:val="16"/>
        </w:numPr>
      </w:pPr>
      <w:r w:rsidRPr="003114DB">
        <w:t>A particular property</w:t>
      </w:r>
      <w:r>
        <w:t xml:space="preserve"> – select the “Property” tab (default)</w:t>
      </w:r>
    </w:p>
    <w:p w:rsidR="003114DB" w:rsidRPr="003114DB" w:rsidRDefault="000F52FD" w:rsidP="00D34F75">
      <w:pPr>
        <w:pStyle w:val="ListParagraph"/>
        <w:numPr>
          <w:ilvl w:val="0"/>
          <w:numId w:val="16"/>
        </w:numPr>
      </w:pPr>
      <w:r>
        <w:t xml:space="preserve">A location on a </w:t>
      </w:r>
      <w:r w:rsidR="003114DB" w:rsidRPr="003114DB">
        <w:t>street</w:t>
      </w:r>
      <w:r w:rsidR="003114DB">
        <w:t xml:space="preserve"> </w:t>
      </w:r>
      <w:r>
        <w:t xml:space="preserve">(e.g. park, reserve, roundabout, </w:t>
      </w:r>
      <w:proofErr w:type="spellStart"/>
      <w:r>
        <w:t>etc</w:t>
      </w:r>
      <w:proofErr w:type="spellEnd"/>
      <w:r>
        <w:t xml:space="preserve">) </w:t>
      </w:r>
      <w:r w:rsidR="003114DB">
        <w:t>– select the “Street” tab</w:t>
      </w:r>
    </w:p>
    <w:p w:rsidR="003114DB" w:rsidRPr="003114DB" w:rsidRDefault="003114DB" w:rsidP="00D34F75">
      <w:pPr>
        <w:pStyle w:val="Heading4"/>
      </w:pPr>
      <w:r w:rsidRPr="003114DB">
        <w:t>Search</w:t>
      </w:r>
      <w:r w:rsidR="00BE1517">
        <w:t xml:space="preserve"> Options</w:t>
      </w:r>
    </w:p>
    <w:p w:rsidR="00453453" w:rsidRDefault="00453453" w:rsidP="00D34F75">
      <w:r>
        <w:t>The search options available will vary depending on whether you have chosen the Property</w:t>
      </w:r>
      <w:r w:rsidR="00AB5095">
        <w:t xml:space="preserve"> or </w:t>
      </w:r>
      <w:r>
        <w:t>Street tab.</w:t>
      </w:r>
    </w:p>
    <w:p w:rsidR="003114DB" w:rsidRPr="009C17B6" w:rsidRDefault="003114DB" w:rsidP="00D34F75">
      <w:pPr>
        <w:pStyle w:val="ListParagraph"/>
        <w:numPr>
          <w:ilvl w:val="0"/>
          <w:numId w:val="16"/>
        </w:numPr>
      </w:pPr>
      <w:r w:rsidRPr="009C17B6">
        <w:t xml:space="preserve">Enter as much information as you know (e.g. street number, street name, </w:t>
      </w:r>
      <w:proofErr w:type="spellStart"/>
      <w:r w:rsidRPr="009C17B6">
        <w:t>etc</w:t>
      </w:r>
      <w:proofErr w:type="spellEnd"/>
      <w:r w:rsidRPr="009C17B6">
        <w:t xml:space="preserve">) to </w:t>
      </w:r>
      <w:r w:rsidR="00453453" w:rsidRPr="009C17B6">
        <w:t>find</w:t>
      </w:r>
      <w:r w:rsidRPr="009C17B6">
        <w:t xml:space="preserve"> the required</w:t>
      </w:r>
      <w:r w:rsidR="00453453" w:rsidRPr="009C17B6">
        <w:t xml:space="preserve"> location.</w:t>
      </w:r>
    </w:p>
    <w:p w:rsidR="009C17B6" w:rsidRDefault="003114DB" w:rsidP="00D34F75">
      <w:pPr>
        <w:pStyle w:val="ListParagraph"/>
        <w:numPr>
          <w:ilvl w:val="0"/>
          <w:numId w:val="16"/>
        </w:numPr>
      </w:pPr>
      <w:r w:rsidRPr="009C17B6">
        <w:t>Click Search</w:t>
      </w:r>
      <w:r w:rsidR="00CD41C5" w:rsidRPr="009C17B6">
        <w:t>.</w:t>
      </w:r>
    </w:p>
    <w:p w:rsidR="009C17B6" w:rsidRDefault="00CD41C5" w:rsidP="00D34F75">
      <w:pPr>
        <w:pStyle w:val="ListParagraph"/>
        <w:numPr>
          <w:ilvl w:val="0"/>
          <w:numId w:val="16"/>
        </w:numPr>
      </w:pPr>
      <w:r w:rsidRPr="009C17B6">
        <w:t>A list of locations corresponding to your search criteria will be presented.</w:t>
      </w:r>
    </w:p>
    <w:p w:rsidR="003114DB" w:rsidRPr="009C17B6" w:rsidRDefault="00CD41C5" w:rsidP="00D34F75">
      <w:pPr>
        <w:pStyle w:val="ListParagraph"/>
        <w:numPr>
          <w:ilvl w:val="0"/>
          <w:numId w:val="16"/>
        </w:numPr>
      </w:pPr>
      <w:r w:rsidRPr="009C17B6">
        <w:t>C</w:t>
      </w:r>
      <w:r w:rsidR="003114DB" w:rsidRPr="009C17B6">
        <w:t>hoose the required location from the results presented</w:t>
      </w:r>
      <w:r w:rsidRPr="009C17B6">
        <w:t xml:space="preserve"> by clicking on it</w:t>
      </w:r>
      <w:r w:rsidR="003114DB" w:rsidRPr="009C17B6">
        <w:t>.</w:t>
      </w:r>
    </w:p>
    <w:p w:rsidR="00F64FC2" w:rsidRDefault="00AB5095" w:rsidP="00D34F75">
      <w:pPr>
        <w:pStyle w:val="Heading4"/>
        <w:jc w:val="center"/>
      </w:pPr>
      <w:r>
        <w:rPr>
          <w:noProof/>
        </w:rPr>
        <w:drawing>
          <wp:inline distT="0" distB="0" distL="0" distR="0" wp14:anchorId="76DBF13A" wp14:editId="2B85C47E">
            <wp:extent cx="3508993" cy="2981325"/>
            <wp:effectExtent l="0" t="0" r="0" b="0"/>
            <wp:docPr id="8" name="Picture 8" title="Property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563" t="27907" r="29808" b="11449"/>
                    <a:stretch/>
                  </pic:blipFill>
                  <pic:spPr bwMode="auto">
                    <a:xfrm>
                      <a:off x="0" y="0"/>
                      <a:ext cx="3508993" cy="2981325"/>
                    </a:xfrm>
                    <a:prstGeom prst="rect">
                      <a:avLst/>
                    </a:prstGeom>
                    <a:ln>
                      <a:noFill/>
                    </a:ln>
                    <a:extLst>
                      <a:ext uri="{53640926-AAD7-44D8-BBD7-CCE9431645EC}">
                        <a14:shadowObscured xmlns:a14="http://schemas.microsoft.com/office/drawing/2010/main"/>
                      </a:ext>
                    </a:extLst>
                  </pic:spPr>
                </pic:pic>
              </a:graphicData>
            </a:graphic>
          </wp:inline>
        </w:drawing>
      </w:r>
    </w:p>
    <w:p w:rsidR="00AB5095" w:rsidRDefault="00AB5095" w:rsidP="00AB5095">
      <w:pPr>
        <w:pStyle w:val="Heading4"/>
      </w:pPr>
      <w:r>
        <w:lastRenderedPageBreak/>
        <w:t>Free Form</w:t>
      </w:r>
      <w:r w:rsidRPr="003114DB">
        <w:t xml:space="preserve"> Search</w:t>
      </w:r>
      <w:r>
        <w:t xml:space="preserve"> (Property Search Only)</w:t>
      </w:r>
    </w:p>
    <w:p w:rsidR="001A3C76" w:rsidRDefault="001A3C76" w:rsidP="001A3C76">
      <w:r>
        <w:t xml:space="preserve">The Free Form search allows you to type in the address without having to fill in the individual address fields e.g. you can enter “1 </w:t>
      </w:r>
      <w:proofErr w:type="spellStart"/>
      <w:r>
        <w:t>Watton</w:t>
      </w:r>
      <w:proofErr w:type="spellEnd"/>
      <w:r>
        <w:t>” in the Free Form search rather than “1” in the House Number field and “</w:t>
      </w:r>
      <w:proofErr w:type="spellStart"/>
      <w:r>
        <w:t>Watton</w:t>
      </w:r>
      <w:proofErr w:type="spellEnd"/>
      <w:r>
        <w:t>” in the Street Name field.</w:t>
      </w:r>
    </w:p>
    <w:p w:rsidR="001A3C76" w:rsidRDefault="001A3C76" w:rsidP="001A3C76">
      <w:r>
        <w:t>The format rules for this field allow for the following searches:</w:t>
      </w:r>
    </w:p>
    <w:p w:rsidR="001A3C76" w:rsidRDefault="001A3C76" w:rsidP="001A3C76">
      <w:pPr>
        <w:pStyle w:val="ListParagraph"/>
        <w:numPr>
          <w:ilvl w:val="0"/>
          <w:numId w:val="17"/>
        </w:numPr>
        <w:ind w:left="426" w:hanging="426"/>
      </w:pPr>
      <w:r>
        <w:t>Range searching by entering a dash (-) between the house numbers. For example "10 – 20 Smith Street" will return all results with house numbers between 10 and 20.</w:t>
      </w:r>
    </w:p>
    <w:p w:rsidR="001A3C76" w:rsidRDefault="001A3C76" w:rsidP="001A3C76">
      <w:pPr>
        <w:pStyle w:val="ListParagraph"/>
        <w:numPr>
          <w:ilvl w:val="0"/>
          <w:numId w:val="17"/>
        </w:numPr>
        <w:ind w:left="426" w:hanging="426"/>
      </w:pPr>
      <w:r>
        <w:t xml:space="preserve">Unit/House number searching by entering a slash (/) between the unit number and house number. For example "5/1 </w:t>
      </w:r>
      <w:proofErr w:type="spellStart"/>
      <w:r>
        <w:t>Watton</w:t>
      </w:r>
      <w:proofErr w:type="spellEnd"/>
      <w:r>
        <w:t xml:space="preserve"> Street" will return all results for house number 10, unit number 5.</w:t>
      </w:r>
    </w:p>
    <w:p w:rsidR="001A3C76" w:rsidRDefault="001A3C76" w:rsidP="001A3C76">
      <w:pPr>
        <w:pStyle w:val="ListParagraph"/>
        <w:numPr>
          <w:ilvl w:val="0"/>
          <w:numId w:val="17"/>
        </w:numPr>
        <w:ind w:left="426" w:hanging="426"/>
      </w:pPr>
      <w:r>
        <w:t xml:space="preserve">Street and Suburb searching by entering a comma (,) between the street name and suburb name. For example "1 </w:t>
      </w:r>
      <w:proofErr w:type="spellStart"/>
      <w:r>
        <w:t>Watton</w:t>
      </w:r>
      <w:proofErr w:type="spellEnd"/>
      <w:r>
        <w:t xml:space="preserve"> Street, Werribee" will return all results for street name "Smith" and suburb name "Spencer".</w:t>
      </w:r>
    </w:p>
    <w:p w:rsidR="00453453" w:rsidRPr="00AB5095" w:rsidRDefault="00453453" w:rsidP="00AB5095">
      <w:pPr>
        <w:rPr>
          <w:rStyle w:val="Heading4Char"/>
        </w:rPr>
      </w:pPr>
      <w:r w:rsidRPr="00AB5095">
        <w:rPr>
          <w:rStyle w:val="Heading4Char"/>
        </w:rPr>
        <w:t>Advanced Search (Property Search Only)</w:t>
      </w:r>
    </w:p>
    <w:p w:rsidR="00453453" w:rsidRPr="00453453" w:rsidRDefault="00453453" w:rsidP="00D34F75">
      <w:r w:rsidRPr="00453453">
        <w:t xml:space="preserve">If you </w:t>
      </w:r>
      <w:r>
        <w:t>tick the Advanced Search box, additional search options</w:t>
      </w:r>
      <w:r w:rsidR="00CD41C5" w:rsidRPr="00CD41C5">
        <w:t xml:space="preserve"> </w:t>
      </w:r>
      <w:r w:rsidR="00CD41C5">
        <w:t>will be provided</w:t>
      </w:r>
      <w:r>
        <w:t xml:space="preserve"> including being able to enter a range of Unit and</w:t>
      </w:r>
      <w:r w:rsidR="00CD41C5">
        <w:t>/or</w:t>
      </w:r>
      <w:r>
        <w:t xml:space="preserve"> Street Numbers and being able search on Property Number or Property Name.</w:t>
      </w:r>
    </w:p>
    <w:p w:rsidR="00F17CD4" w:rsidRDefault="00A45740" w:rsidP="00D34F75">
      <w:pPr>
        <w:pStyle w:val="Heading3"/>
      </w:pPr>
      <w:r>
        <w:t>Step 2b: Contact Details</w:t>
      </w:r>
    </w:p>
    <w:p w:rsidR="00A45740" w:rsidRDefault="00B00245" w:rsidP="00D34F75">
      <w:r>
        <w:t>Please enter your contact details.  Mandatory fields are marked with an asterisk.</w:t>
      </w:r>
    </w:p>
    <w:p w:rsidR="00B00245" w:rsidRDefault="00B00245" w:rsidP="00D34F75">
      <w:r>
        <w:t>Please enter at least one daytime contact number so we can contact you if we need further information to action your request.</w:t>
      </w:r>
    </w:p>
    <w:p w:rsidR="009448B4" w:rsidRDefault="009448B4" w:rsidP="00D34F75">
      <w:r>
        <w:t xml:space="preserve">All information we collect from you from the Customer Service Request is protected by our Privacy Policy.  For more information please see our </w:t>
      </w:r>
      <w:hyperlink r:id="rId10" w:history="1">
        <w:r w:rsidRPr="00DC49F0">
          <w:rPr>
            <w:rStyle w:val="Hyperlink"/>
          </w:rPr>
          <w:t>Privacy Policy on our website</w:t>
        </w:r>
      </w:hyperlink>
      <w:r>
        <w:t>.</w:t>
      </w:r>
    </w:p>
    <w:p w:rsidR="00A45740" w:rsidRDefault="00A45740" w:rsidP="00D34F75">
      <w:pPr>
        <w:pStyle w:val="Heading3"/>
      </w:pPr>
      <w:r>
        <w:t>Step 2c: Request Details</w:t>
      </w:r>
    </w:p>
    <w:p w:rsidR="000F52FD" w:rsidRDefault="00D61680" w:rsidP="00D34F75">
      <w:r>
        <w:t>Please provide a detailed description of your request.  Please provide as much information as you can to help us to action and resolve your request.</w:t>
      </w:r>
    </w:p>
    <w:p w:rsidR="000F52FD" w:rsidRDefault="000F52FD" w:rsidP="00D34F75">
      <w:r>
        <w:lastRenderedPageBreak/>
        <w:t>If your request relates to:</w:t>
      </w:r>
    </w:p>
    <w:p w:rsidR="00A45740" w:rsidRDefault="000F52FD" w:rsidP="000F52FD">
      <w:pPr>
        <w:pStyle w:val="ListParagraph"/>
        <w:numPr>
          <w:ilvl w:val="0"/>
          <w:numId w:val="18"/>
        </w:numPr>
      </w:pPr>
      <w:r>
        <w:t xml:space="preserve">A location on a street, please provide further details such as “corner of”, “opposite”, “between”, “near”, </w:t>
      </w:r>
      <w:proofErr w:type="spellStart"/>
      <w:r>
        <w:t>etc</w:t>
      </w:r>
      <w:proofErr w:type="spellEnd"/>
    </w:p>
    <w:p w:rsidR="000F52FD" w:rsidRDefault="000F52FD" w:rsidP="000F52FD">
      <w:pPr>
        <w:pStyle w:val="ListParagraph"/>
        <w:numPr>
          <w:ilvl w:val="0"/>
          <w:numId w:val="18"/>
        </w:numPr>
      </w:pPr>
      <w:r>
        <w:t xml:space="preserve">A park, reserve, </w:t>
      </w:r>
      <w:proofErr w:type="spellStart"/>
      <w:r>
        <w:t>etc</w:t>
      </w:r>
      <w:proofErr w:type="spellEnd"/>
      <w:r>
        <w:t>, please provide the name of the park/reserve here.</w:t>
      </w:r>
    </w:p>
    <w:p w:rsidR="00A45740" w:rsidRDefault="00A45740" w:rsidP="00D34F75">
      <w:pPr>
        <w:pStyle w:val="Heading3"/>
      </w:pPr>
      <w:r w:rsidRPr="00901210">
        <w:t>Step 2d: Additional Information</w:t>
      </w:r>
    </w:p>
    <w:p w:rsidR="00A45740" w:rsidRDefault="00D61680" w:rsidP="00D34F75">
      <w:r>
        <w:t xml:space="preserve">For some request types additional information will be requested.  Please enter </w:t>
      </w:r>
      <w:r w:rsidR="006F4FC3">
        <w:t>as much information as possible to assist us in processing your request.</w:t>
      </w:r>
    </w:p>
    <w:p w:rsidR="0021456C" w:rsidRDefault="0021456C" w:rsidP="00D34F75">
      <w:pPr>
        <w:pStyle w:val="Heading3"/>
      </w:pPr>
      <w:r w:rsidRPr="00901210">
        <w:t>Step 2e: Attachments</w:t>
      </w:r>
    </w:p>
    <w:p w:rsidR="0021456C" w:rsidRDefault="009C17B6" w:rsidP="00D34F75">
      <w:r w:rsidRPr="00F86244">
        <w:t>For some request types,</w:t>
      </w:r>
      <w:r>
        <w:t xml:space="preserve"> i</w:t>
      </w:r>
      <w:r w:rsidR="0021456C">
        <w:t>f required, you can upload documents or files that support your request and assist us in processing the request (e.g. photos).  You can upload multiple attachments, but each attachment must be no more than 3MB.  The acceptable file formats are:</w:t>
      </w:r>
    </w:p>
    <w:p w:rsidR="0021456C" w:rsidRDefault="0021456C" w:rsidP="00D34F75">
      <w:pPr>
        <w:pStyle w:val="ListParagraph"/>
        <w:numPr>
          <w:ilvl w:val="0"/>
          <w:numId w:val="14"/>
        </w:numPr>
      </w:pPr>
      <w:r>
        <w:t>Images – JPG, PNG, GIF, TIFF, BMP</w:t>
      </w:r>
    </w:p>
    <w:p w:rsidR="0021456C" w:rsidRDefault="0021456C" w:rsidP="00D34F75">
      <w:pPr>
        <w:pStyle w:val="ListParagraph"/>
        <w:numPr>
          <w:ilvl w:val="0"/>
          <w:numId w:val="14"/>
        </w:numPr>
      </w:pPr>
      <w:r>
        <w:t>Documents – PDF, DOC, DOCX, TXT, RTF</w:t>
      </w:r>
    </w:p>
    <w:p w:rsidR="0021456C" w:rsidRDefault="0021456C" w:rsidP="00D34F75">
      <w:r>
        <w:t>To upload an attachment:</w:t>
      </w:r>
    </w:p>
    <w:p w:rsidR="0021456C" w:rsidRDefault="0021456C" w:rsidP="00D34F75">
      <w:pPr>
        <w:pStyle w:val="ListParagraph"/>
        <w:numPr>
          <w:ilvl w:val="0"/>
          <w:numId w:val="15"/>
        </w:numPr>
      </w:pPr>
      <w:r>
        <w:t>Click on the “Browse” button and locate the file on your computer</w:t>
      </w:r>
    </w:p>
    <w:p w:rsidR="0021456C" w:rsidRDefault="0021456C" w:rsidP="00D34F75">
      <w:pPr>
        <w:pStyle w:val="ListParagraph"/>
        <w:numPr>
          <w:ilvl w:val="0"/>
          <w:numId w:val="15"/>
        </w:numPr>
      </w:pPr>
      <w:r>
        <w:t>Enter a File Title</w:t>
      </w:r>
    </w:p>
    <w:p w:rsidR="0021456C" w:rsidRDefault="0021456C" w:rsidP="00D34F75">
      <w:pPr>
        <w:pStyle w:val="ListParagraph"/>
        <w:numPr>
          <w:ilvl w:val="0"/>
          <w:numId w:val="15"/>
        </w:numPr>
      </w:pPr>
      <w:r>
        <w:t>Optionally, enter a description of the attachment</w:t>
      </w:r>
    </w:p>
    <w:p w:rsidR="0021456C" w:rsidRDefault="0021456C" w:rsidP="00D34F75">
      <w:pPr>
        <w:pStyle w:val="ListParagraph"/>
        <w:numPr>
          <w:ilvl w:val="0"/>
          <w:numId w:val="15"/>
        </w:numPr>
      </w:pPr>
      <w:r>
        <w:t xml:space="preserve">Enter the characters displayed </w:t>
      </w:r>
      <w:r w:rsidR="00EC5527">
        <w:t>in the image</w:t>
      </w:r>
    </w:p>
    <w:p w:rsidR="00EC5527" w:rsidRDefault="00EC5527" w:rsidP="00D34F75">
      <w:pPr>
        <w:pStyle w:val="ListParagraph"/>
        <w:numPr>
          <w:ilvl w:val="0"/>
          <w:numId w:val="15"/>
        </w:numPr>
      </w:pPr>
      <w:r>
        <w:t>Click the “Upload” button.  The file will be uploaded and its details will be displayed</w:t>
      </w:r>
    </w:p>
    <w:p w:rsidR="00EC5527" w:rsidRDefault="00EC5527" w:rsidP="00D34F75">
      <w:pPr>
        <w:pStyle w:val="ListParagraph"/>
        <w:numPr>
          <w:ilvl w:val="0"/>
          <w:numId w:val="15"/>
        </w:numPr>
      </w:pPr>
      <w:r>
        <w:t>Repeat the process for any additional attachments.</w:t>
      </w:r>
    </w:p>
    <w:p w:rsidR="00EC5527" w:rsidRPr="00F17CD4" w:rsidRDefault="00EC5527" w:rsidP="00D34F75">
      <w:r>
        <w:t>Any uploaded attachments can be deleted prior to submitting the request by clicking the “X” to the right of the listed attachment.</w:t>
      </w:r>
    </w:p>
    <w:p w:rsidR="00725FB6" w:rsidRDefault="00725FB6">
      <w:pPr>
        <w:rPr>
          <w:color w:val="B5101A"/>
          <w:sz w:val="48"/>
          <w:szCs w:val="48"/>
        </w:rPr>
      </w:pPr>
      <w:r>
        <w:br w:type="page"/>
      </w:r>
    </w:p>
    <w:p w:rsidR="007E1E5C" w:rsidRDefault="007E1E5C" w:rsidP="00D34F75">
      <w:pPr>
        <w:pStyle w:val="Heading2"/>
      </w:pPr>
      <w:r>
        <w:lastRenderedPageBreak/>
        <w:t xml:space="preserve">Step </w:t>
      </w:r>
      <w:r w:rsidR="00A45740">
        <w:t>3</w:t>
      </w:r>
      <w:r>
        <w:t xml:space="preserve">: </w:t>
      </w:r>
      <w:r w:rsidR="00A45740">
        <w:t>Submit Request</w:t>
      </w:r>
    </w:p>
    <w:p w:rsidR="00A45740" w:rsidRDefault="00B00245" w:rsidP="00D34F75">
      <w:r>
        <w:t>Once you have completed all required information, c</w:t>
      </w:r>
      <w:r w:rsidR="00A45740" w:rsidRPr="00A45740">
        <w:t>lick Submit to lodge th</w:t>
      </w:r>
      <w:r w:rsidR="00A45740">
        <w:t>e</w:t>
      </w:r>
      <w:r w:rsidR="00A45740" w:rsidRPr="00A45740">
        <w:t xml:space="preserve"> request.</w:t>
      </w:r>
    </w:p>
    <w:p w:rsidR="00A45740" w:rsidRDefault="00A45740" w:rsidP="00D34F75">
      <w:r w:rsidRPr="00913ED3">
        <w:t xml:space="preserve">When your request is submitted </w:t>
      </w:r>
      <w:r w:rsidR="00244509" w:rsidRPr="00913ED3">
        <w:t>a summary of your request, including a R</w:t>
      </w:r>
      <w:r w:rsidRPr="00913ED3">
        <w:t>equest</w:t>
      </w:r>
      <w:r w:rsidR="00244509" w:rsidRPr="00913ED3">
        <w:t xml:space="preserve"> Tracking N</w:t>
      </w:r>
      <w:r w:rsidRPr="00913ED3">
        <w:t xml:space="preserve">umber </w:t>
      </w:r>
      <w:r w:rsidR="00244509" w:rsidRPr="00913ED3">
        <w:t>will be displayed</w:t>
      </w:r>
      <w:r w:rsidRPr="00913ED3">
        <w:t xml:space="preserve">.  Please </w:t>
      </w:r>
      <w:r w:rsidR="00244509" w:rsidRPr="00913ED3">
        <w:t xml:space="preserve">make a note of </w:t>
      </w:r>
      <w:r w:rsidRPr="00913ED3">
        <w:t xml:space="preserve">this number </w:t>
      </w:r>
      <w:r w:rsidR="00244509" w:rsidRPr="00913ED3">
        <w:t>as you will need to quote it if you wish to contact council in regards to this request.</w:t>
      </w:r>
    </w:p>
    <w:p w:rsidR="00244509" w:rsidRPr="000E7D04" w:rsidRDefault="00244509" w:rsidP="00D34F75">
      <w:r>
        <w:t xml:space="preserve">You can print or email a copy of your request details for your reference if required, using the buttons at the bottom of the screen.  </w:t>
      </w:r>
    </w:p>
    <w:sectPr w:rsidR="00244509" w:rsidRPr="000E7D04" w:rsidSect="00D34F75">
      <w:headerReference w:type="default" r:id="rId11"/>
      <w:footerReference w:type="default" r:id="rId12"/>
      <w:headerReference w:type="first" r:id="rId13"/>
      <w:footerReference w:type="first" r:id="rId14"/>
      <w:pgSz w:w="11906" w:h="16838" w:code="9"/>
      <w:pgMar w:top="1701" w:right="991"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DD6" w:rsidRDefault="00157DD6" w:rsidP="00D34F75">
      <w:r>
        <w:separator/>
      </w:r>
    </w:p>
  </w:endnote>
  <w:endnote w:type="continuationSeparator" w:id="0">
    <w:p w:rsidR="00157DD6" w:rsidRDefault="00157DD6" w:rsidP="00D34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MT">
    <w:charset w:val="00"/>
    <w:family w:val="swiss"/>
    <w:pitch w:val="variable"/>
    <w:sig w:usb0="00000007" w:usb1="00000000" w:usb2="00000000" w:usb3="00000000" w:csb0="00000003" w:csb1="00000000"/>
  </w:font>
  <w:font w:name="Bradley Hand ITC">
    <w:altName w:val="Viner Hand ITC"/>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7B6" w:rsidRDefault="009C17B6" w:rsidP="00D34F75">
    <w:pPr>
      <w:pStyle w:val="Footer"/>
    </w:pPr>
    <w:r>
      <w:rPr>
        <w:noProof/>
      </w:rPr>
      <w:drawing>
        <wp:anchor distT="0" distB="0" distL="114300" distR="114300" simplePos="0" relativeHeight="251661312" behindDoc="1" locked="0" layoutInCell="1" allowOverlap="1" wp14:anchorId="01A8C1E5" wp14:editId="42232929">
          <wp:simplePos x="0" y="0"/>
          <wp:positionH relativeFrom="column">
            <wp:posOffset>1461247</wp:posOffset>
          </wp:positionH>
          <wp:positionV relativeFrom="paragraph">
            <wp:posOffset>-281642</wp:posOffset>
          </wp:positionV>
          <wp:extent cx="5381289" cy="882128"/>
          <wp:effectExtent l="0" t="0" r="0" b="0"/>
          <wp:wrapNone/>
          <wp:docPr id="4" name="Picture 3" descr="FollowerFooter.jpg" title="Wave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Footer.jpg"/>
                  <pic:cNvPicPr/>
                </pic:nvPicPr>
                <pic:blipFill>
                  <a:blip r:embed="rId1"/>
                  <a:stretch>
                    <a:fillRect/>
                  </a:stretch>
                </pic:blipFill>
                <pic:spPr>
                  <a:xfrm>
                    <a:off x="0" y="0"/>
                    <a:ext cx="5381289" cy="882128"/>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7B6" w:rsidRDefault="009C17B6" w:rsidP="00D34F75">
    <w:pPr>
      <w:pStyle w:val="Footer"/>
    </w:pPr>
    <w:r>
      <w:rPr>
        <w:noProof/>
      </w:rPr>
      <w:drawing>
        <wp:anchor distT="0" distB="0" distL="114300" distR="114300" simplePos="0" relativeHeight="251659264" behindDoc="1" locked="0" layoutInCell="1" allowOverlap="1" wp14:anchorId="22A29C6F" wp14:editId="53580279">
          <wp:simplePos x="0" y="0"/>
          <wp:positionH relativeFrom="column">
            <wp:posOffset>1504278</wp:posOffset>
          </wp:positionH>
          <wp:positionV relativeFrom="paragraph">
            <wp:posOffset>-238611</wp:posOffset>
          </wp:positionV>
          <wp:extent cx="5338258" cy="796066"/>
          <wp:effectExtent l="0" t="0" r="0" b="4445"/>
          <wp:wrapNone/>
          <wp:docPr id="2" name="Picture 1" descr="CoverFooter.jpg" title="Wave footer with website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Footer.jpg"/>
                  <pic:cNvPicPr/>
                </pic:nvPicPr>
                <pic:blipFill>
                  <a:blip r:embed="rId1"/>
                  <a:stretch>
                    <a:fillRect/>
                  </a:stretch>
                </pic:blipFill>
                <pic:spPr>
                  <a:xfrm>
                    <a:off x="0" y="0"/>
                    <a:ext cx="5338258" cy="796066"/>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DD6" w:rsidRDefault="00157DD6" w:rsidP="00D34F75">
      <w:r>
        <w:separator/>
      </w:r>
    </w:p>
  </w:footnote>
  <w:footnote w:type="continuationSeparator" w:id="0">
    <w:p w:rsidR="00157DD6" w:rsidRDefault="00157DD6" w:rsidP="00D34F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7B6" w:rsidRDefault="009C17B6" w:rsidP="00D34F75">
    <w:pPr>
      <w:pStyle w:val="Header"/>
    </w:pPr>
    <w:r>
      <w:rPr>
        <w:noProof/>
      </w:rPr>
      <w:drawing>
        <wp:anchor distT="0" distB="0" distL="114300" distR="114300" simplePos="0" relativeHeight="251660288" behindDoc="1" locked="0" layoutInCell="1" allowOverlap="1" wp14:anchorId="21BEA7AB" wp14:editId="2A33008C">
          <wp:simplePos x="0" y="0"/>
          <wp:positionH relativeFrom="column">
            <wp:posOffset>-711798</wp:posOffset>
          </wp:positionH>
          <wp:positionV relativeFrom="paragraph">
            <wp:posOffset>-224304</wp:posOffset>
          </wp:positionV>
          <wp:extent cx="7565092" cy="451821"/>
          <wp:effectExtent l="0" t="0" r="0" b="5715"/>
          <wp:wrapNone/>
          <wp:docPr id="3" name="Picture 2" descr="FollowerHeader.jpg" title="Wyndham City wa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Header.jpg"/>
                  <pic:cNvPicPr/>
                </pic:nvPicPr>
                <pic:blipFill>
                  <a:blip r:embed="rId1"/>
                  <a:stretch>
                    <a:fillRect/>
                  </a:stretch>
                </pic:blipFill>
                <pic:spPr>
                  <a:xfrm>
                    <a:off x="0" y="0"/>
                    <a:ext cx="7565092" cy="451821"/>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7B6" w:rsidRDefault="009C17B6" w:rsidP="00D34F75">
    <w:pPr>
      <w:pStyle w:val="Header"/>
    </w:pPr>
    <w:r>
      <w:rPr>
        <w:noProof/>
      </w:rPr>
      <w:drawing>
        <wp:anchor distT="0" distB="0" distL="114300" distR="114300" simplePos="0" relativeHeight="251658240" behindDoc="1" locked="0" layoutInCell="1" allowOverlap="1" wp14:anchorId="59EEE1DC" wp14:editId="3C5BA3AB">
          <wp:simplePos x="0" y="0"/>
          <wp:positionH relativeFrom="column">
            <wp:posOffset>-744070</wp:posOffset>
          </wp:positionH>
          <wp:positionV relativeFrom="paragraph">
            <wp:posOffset>-460973</wp:posOffset>
          </wp:positionV>
          <wp:extent cx="7586607" cy="2119257"/>
          <wp:effectExtent l="0" t="0" r="0" b="0"/>
          <wp:wrapNone/>
          <wp:docPr id="1" name="Picture 0" descr="CoverHeader.jpg" title="Wyndham City Main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Header.jpg"/>
                  <pic:cNvPicPr/>
                </pic:nvPicPr>
                <pic:blipFill>
                  <a:blip r:embed="rId1"/>
                  <a:stretch>
                    <a:fillRect/>
                  </a:stretch>
                </pic:blipFill>
                <pic:spPr>
                  <a:xfrm>
                    <a:off x="0" y="0"/>
                    <a:ext cx="7586607" cy="211925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D67EC"/>
    <w:multiLevelType w:val="hybridMultilevel"/>
    <w:tmpl w:val="06E0029C"/>
    <w:lvl w:ilvl="0" w:tplc="5BEE3E04">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1B21EC6"/>
    <w:multiLevelType w:val="hybridMultilevel"/>
    <w:tmpl w:val="E53026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3B65016"/>
    <w:multiLevelType w:val="hybridMultilevel"/>
    <w:tmpl w:val="62EA42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CBB5EE0"/>
    <w:multiLevelType w:val="hybridMultilevel"/>
    <w:tmpl w:val="A40CE2E6"/>
    <w:lvl w:ilvl="0" w:tplc="0C09000F">
      <w:start w:val="1"/>
      <w:numFmt w:val="decimal"/>
      <w:lvlText w:val="%1."/>
      <w:lvlJc w:val="left"/>
      <w:pPr>
        <w:ind w:left="720" w:hanging="360"/>
      </w:pPr>
    </w:lvl>
    <w:lvl w:ilvl="1" w:tplc="0C09000F">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D916CE8"/>
    <w:multiLevelType w:val="hybridMultilevel"/>
    <w:tmpl w:val="B9128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4B02281"/>
    <w:multiLevelType w:val="hybridMultilevel"/>
    <w:tmpl w:val="41F012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9D332E2"/>
    <w:multiLevelType w:val="hybridMultilevel"/>
    <w:tmpl w:val="A796ACB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nsid w:val="348B7361"/>
    <w:multiLevelType w:val="hybridMultilevel"/>
    <w:tmpl w:val="41F012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9C31C84"/>
    <w:multiLevelType w:val="hybridMultilevel"/>
    <w:tmpl w:val="6AD863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DD84E42"/>
    <w:multiLevelType w:val="hybridMultilevel"/>
    <w:tmpl w:val="1C927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57971B7"/>
    <w:multiLevelType w:val="hybridMultilevel"/>
    <w:tmpl w:val="7EFE7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DD70847"/>
    <w:multiLevelType w:val="hybridMultilevel"/>
    <w:tmpl w:val="8A321FB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8247D7D"/>
    <w:multiLevelType w:val="hybridMultilevel"/>
    <w:tmpl w:val="D9E82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14A6955"/>
    <w:multiLevelType w:val="hybridMultilevel"/>
    <w:tmpl w:val="429A8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3FC6638"/>
    <w:multiLevelType w:val="hybridMultilevel"/>
    <w:tmpl w:val="41F012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777067B1"/>
    <w:multiLevelType w:val="hybridMultilevel"/>
    <w:tmpl w:val="7FAC7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7CC1BDF"/>
    <w:multiLevelType w:val="hybridMultilevel"/>
    <w:tmpl w:val="D9F40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C035768"/>
    <w:multiLevelType w:val="hybridMultilevel"/>
    <w:tmpl w:val="54989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6"/>
  </w:num>
  <w:num w:numId="4">
    <w:abstractNumId w:val="11"/>
  </w:num>
  <w:num w:numId="5">
    <w:abstractNumId w:val="13"/>
  </w:num>
  <w:num w:numId="6">
    <w:abstractNumId w:val="3"/>
  </w:num>
  <w:num w:numId="7">
    <w:abstractNumId w:val="2"/>
  </w:num>
  <w:num w:numId="8">
    <w:abstractNumId w:val="7"/>
  </w:num>
  <w:num w:numId="9">
    <w:abstractNumId w:val="8"/>
  </w:num>
  <w:num w:numId="10">
    <w:abstractNumId w:val="1"/>
  </w:num>
  <w:num w:numId="11">
    <w:abstractNumId w:val="5"/>
  </w:num>
  <w:num w:numId="12">
    <w:abstractNumId w:val="14"/>
  </w:num>
  <w:num w:numId="13">
    <w:abstractNumId w:val="17"/>
  </w:num>
  <w:num w:numId="14">
    <w:abstractNumId w:val="4"/>
  </w:num>
  <w:num w:numId="15">
    <w:abstractNumId w:val="15"/>
  </w:num>
  <w:num w:numId="16">
    <w:abstractNumId w:val="12"/>
  </w:num>
  <w:num w:numId="17">
    <w:abstractNumId w:val="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4097">
      <o:colormru v:ext="edit" colors="#b2071b,#9c9e9f,#002e54"/>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237"/>
    <w:rsid w:val="00043D7E"/>
    <w:rsid w:val="00091FFA"/>
    <w:rsid w:val="00097730"/>
    <w:rsid w:val="000D5FED"/>
    <w:rsid w:val="000E5043"/>
    <w:rsid w:val="000E7D04"/>
    <w:rsid w:val="000F52FD"/>
    <w:rsid w:val="00157B26"/>
    <w:rsid w:val="00157DD6"/>
    <w:rsid w:val="001A3C76"/>
    <w:rsid w:val="001A7679"/>
    <w:rsid w:val="00206B89"/>
    <w:rsid w:val="0021456C"/>
    <w:rsid w:val="00244509"/>
    <w:rsid w:val="0026417F"/>
    <w:rsid w:val="00281E9A"/>
    <w:rsid w:val="002A61ED"/>
    <w:rsid w:val="002B70A8"/>
    <w:rsid w:val="002D65DC"/>
    <w:rsid w:val="003114DB"/>
    <w:rsid w:val="00373C76"/>
    <w:rsid w:val="003B3797"/>
    <w:rsid w:val="004367B0"/>
    <w:rsid w:val="00453453"/>
    <w:rsid w:val="00496EED"/>
    <w:rsid w:val="005D4883"/>
    <w:rsid w:val="00606E38"/>
    <w:rsid w:val="006277BA"/>
    <w:rsid w:val="00676309"/>
    <w:rsid w:val="006B6539"/>
    <w:rsid w:val="006C4CCC"/>
    <w:rsid w:val="006D395F"/>
    <w:rsid w:val="006E49A7"/>
    <w:rsid w:val="006F2237"/>
    <w:rsid w:val="006F4FC3"/>
    <w:rsid w:val="00701927"/>
    <w:rsid w:val="00725FB6"/>
    <w:rsid w:val="007747AC"/>
    <w:rsid w:val="00794C13"/>
    <w:rsid w:val="007C0CE0"/>
    <w:rsid w:val="007E1E5C"/>
    <w:rsid w:val="008701CE"/>
    <w:rsid w:val="0088754E"/>
    <w:rsid w:val="008B35B9"/>
    <w:rsid w:val="008F6BBB"/>
    <w:rsid w:val="00901210"/>
    <w:rsid w:val="00913ED3"/>
    <w:rsid w:val="009448B4"/>
    <w:rsid w:val="009951D8"/>
    <w:rsid w:val="00995446"/>
    <w:rsid w:val="009A147E"/>
    <w:rsid w:val="009C17B6"/>
    <w:rsid w:val="009C3D9B"/>
    <w:rsid w:val="009F388C"/>
    <w:rsid w:val="00A063C5"/>
    <w:rsid w:val="00A45740"/>
    <w:rsid w:val="00A75F04"/>
    <w:rsid w:val="00AB5095"/>
    <w:rsid w:val="00AF1E5A"/>
    <w:rsid w:val="00AF2D5B"/>
    <w:rsid w:val="00B00245"/>
    <w:rsid w:val="00BA50CA"/>
    <w:rsid w:val="00BC0CBA"/>
    <w:rsid w:val="00BC36EE"/>
    <w:rsid w:val="00BE1517"/>
    <w:rsid w:val="00BE4C0E"/>
    <w:rsid w:val="00C86367"/>
    <w:rsid w:val="00CA151E"/>
    <w:rsid w:val="00CA604C"/>
    <w:rsid w:val="00CD41C5"/>
    <w:rsid w:val="00D34F75"/>
    <w:rsid w:val="00D61680"/>
    <w:rsid w:val="00D72F35"/>
    <w:rsid w:val="00DC26BC"/>
    <w:rsid w:val="00DC49F0"/>
    <w:rsid w:val="00DF11F7"/>
    <w:rsid w:val="00E01579"/>
    <w:rsid w:val="00E52649"/>
    <w:rsid w:val="00E70CBC"/>
    <w:rsid w:val="00EA0F70"/>
    <w:rsid w:val="00EC5527"/>
    <w:rsid w:val="00F13A7C"/>
    <w:rsid w:val="00F1561A"/>
    <w:rsid w:val="00F156A3"/>
    <w:rsid w:val="00F17CD4"/>
    <w:rsid w:val="00F52EB7"/>
    <w:rsid w:val="00F602F4"/>
    <w:rsid w:val="00F64FC2"/>
    <w:rsid w:val="00F767F8"/>
    <w:rsid w:val="00F86244"/>
    <w:rsid w:val="00F97C79"/>
    <w:rsid w:val="00FC7F5C"/>
    <w:rsid w:val="00FD3D16"/>
    <w:rsid w:val="00FF60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b2071b,#9c9e9f,#002e5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F75"/>
    <w:rPr>
      <w:color w:val="000000" w:themeColor="text1"/>
      <w:sz w:val="28"/>
      <w:szCs w:val="28"/>
    </w:rPr>
  </w:style>
  <w:style w:type="paragraph" w:styleId="Heading1">
    <w:name w:val="heading 1"/>
    <w:basedOn w:val="Normal"/>
    <w:next w:val="Normal"/>
    <w:link w:val="Heading1Char"/>
    <w:uiPriority w:val="9"/>
    <w:qFormat/>
    <w:rsid w:val="00F17CD4"/>
    <w:pPr>
      <w:spacing w:after="120" w:line="240" w:lineRule="auto"/>
      <w:outlineLvl w:val="0"/>
    </w:pPr>
    <w:rPr>
      <w:color w:val="B5101A"/>
      <w:sz w:val="80"/>
      <w:szCs w:val="80"/>
    </w:rPr>
  </w:style>
  <w:style w:type="paragraph" w:styleId="Heading2">
    <w:name w:val="heading 2"/>
    <w:basedOn w:val="Normal"/>
    <w:next w:val="Normal"/>
    <w:link w:val="Heading2Char"/>
    <w:uiPriority w:val="9"/>
    <w:unhideWhenUsed/>
    <w:qFormat/>
    <w:rsid w:val="00F17CD4"/>
    <w:pPr>
      <w:spacing w:after="120"/>
      <w:outlineLvl w:val="1"/>
    </w:pPr>
    <w:rPr>
      <w:color w:val="B5101A"/>
      <w:sz w:val="48"/>
      <w:szCs w:val="48"/>
    </w:rPr>
  </w:style>
  <w:style w:type="paragraph" w:styleId="Heading3">
    <w:name w:val="heading 3"/>
    <w:basedOn w:val="Heading2"/>
    <w:next w:val="Normal"/>
    <w:link w:val="Heading3Char"/>
    <w:uiPriority w:val="9"/>
    <w:unhideWhenUsed/>
    <w:qFormat/>
    <w:rsid w:val="00453453"/>
    <w:pPr>
      <w:outlineLvl w:val="2"/>
    </w:pPr>
    <w:rPr>
      <w:sz w:val="36"/>
      <w:szCs w:val="32"/>
    </w:rPr>
  </w:style>
  <w:style w:type="paragraph" w:styleId="Heading4">
    <w:name w:val="heading 4"/>
    <w:basedOn w:val="Heading3"/>
    <w:next w:val="Normal"/>
    <w:link w:val="Heading4Char"/>
    <w:uiPriority w:val="9"/>
    <w:unhideWhenUsed/>
    <w:qFormat/>
    <w:rsid w:val="003114DB"/>
    <w:pPr>
      <w:outlineLvl w:val="3"/>
    </w:pPr>
    <w:rPr>
      <w:sz w:val="28"/>
    </w:rPr>
  </w:style>
  <w:style w:type="paragraph" w:styleId="Heading5">
    <w:name w:val="heading 5"/>
    <w:basedOn w:val="Normal"/>
    <w:next w:val="Normal"/>
    <w:link w:val="Heading5Char"/>
    <w:uiPriority w:val="9"/>
    <w:unhideWhenUsed/>
    <w:qFormat/>
    <w:rsid w:val="00D34F75"/>
    <w:pPr>
      <w:outlineLvl w:val="4"/>
    </w:pPr>
    <w:rPr>
      <w:rFonts w:cstheme="minorHAnsi"/>
      <w:color w:val="FFFFFF" w:themeColor="background1"/>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C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CE0"/>
  </w:style>
  <w:style w:type="paragraph" w:styleId="Footer">
    <w:name w:val="footer"/>
    <w:basedOn w:val="Normal"/>
    <w:link w:val="FooterChar"/>
    <w:uiPriority w:val="99"/>
    <w:unhideWhenUsed/>
    <w:rsid w:val="007C0C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CE0"/>
  </w:style>
  <w:style w:type="paragraph" w:styleId="BalloonText">
    <w:name w:val="Balloon Text"/>
    <w:basedOn w:val="Normal"/>
    <w:link w:val="BalloonTextChar"/>
    <w:uiPriority w:val="99"/>
    <w:semiHidden/>
    <w:unhideWhenUsed/>
    <w:rsid w:val="007C0C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CE0"/>
    <w:rPr>
      <w:rFonts w:ascii="Tahoma" w:hAnsi="Tahoma" w:cs="Tahoma"/>
      <w:sz w:val="16"/>
      <w:szCs w:val="16"/>
    </w:rPr>
  </w:style>
  <w:style w:type="paragraph" w:customStyle="1" w:styleId="Default">
    <w:name w:val="Default"/>
    <w:rsid w:val="007C0CE0"/>
    <w:pPr>
      <w:widowControl w:val="0"/>
      <w:autoSpaceDE w:val="0"/>
      <w:autoSpaceDN w:val="0"/>
      <w:adjustRightInd w:val="0"/>
      <w:spacing w:after="0" w:line="240" w:lineRule="auto"/>
    </w:pPr>
    <w:rPr>
      <w:rFonts w:ascii="Calibri" w:hAnsi="Calibri" w:cs="Calibri"/>
      <w:color w:val="000000"/>
      <w:sz w:val="24"/>
      <w:szCs w:val="24"/>
    </w:rPr>
  </w:style>
  <w:style w:type="paragraph" w:styleId="BodyText3">
    <w:name w:val="Body Text 3"/>
    <w:link w:val="BodyText3Char"/>
    <w:uiPriority w:val="99"/>
    <w:unhideWhenUsed/>
    <w:rsid w:val="0026417F"/>
    <w:pPr>
      <w:tabs>
        <w:tab w:val="left" w:pos="43"/>
      </w:tabs>
      <w:spacing w:after="96" w:line="240" w:lineRule="auto"/>
    </w:pPr>
    <w:rPr>
      <w:rFonts w:ascii="Gill Sans MT" w:eastAsia="Times New Roman" w:hAnsi="Gill Sans MT" w:cs="Times New Roman"/>
      <w:color w:val="000000"/>
      <w:kern w:val="28"/>
      <w:sz w:val="17"/>
      <w:szCs w:val="17"/>
    </w:rPr>
  </w:style>
  <w:style w:type="character" w:customStyle="1" w:styleId="BodyText3Char">
    <w:name w:val="Body Text 3 Char"/>
    <w:basedOn w:val="DefaultParagraphFont"/>
    <w:link w:val="BodyText3"/>
    <w:uiPriority w:val="99"/>
    <w:rsid w:val="0026417F"/>
    <w:rPr>
      <w:rFonts w:ascii="Gill Sans MT" w:eastAsia="Times New Roman" w:hAnsi="Gill Sans MT" w:cs="Times New Roman"/>
      <w:color w:val="000000"/>
      <w:kern w:val="28"/>
      <w:sz w:val="17"/>
      <w:szCs w:val="17"/>
      <w:lang w:eastAsia="en-AU"/>
    </w:rPr>
  </w:style>
  <w:style w:type="paragraph" w:styleId="ListParagraph">
    <w:name w:val="List Paragraph"/>
    <w:basedOn w:val="Normal"/>
    <w:uiPriority w:val="34"/>
    <w:qFormat/>
    <w:rsid w:val="007E1E5C"/>
    <w:pPr>
      <w:ind w:left="720"/>
      <w:contextualSpacing/>
    </w:pPr>
  </w:style>
  <w:style w:type="character" w:customStyle="1" w:styleId="Heading2Char">
    <w:name w:val="Heading 2 Char"/>
    <w:basedOn w:val="DefaultParagraphFont"/>
    <w:link w:val="Heading2"/>
    <w:uiPriority w:val="9"/>
    <w:rsid w:val="00F17CD4"/>
    <w:rPr>
      <w:color w:val="B5101A"/>
      <w:sz w:val="48"/>
      <w:szCs w:val="48"/>
    </w:rPr>
  </w:style>
  <w:style w:type="character" w:customStyle="1" w:styleId="Heading1Char">
    <w:name w:val="Heading 1 Char"/>
    <w:basedOn w:val="DefaultParagraphFont"/>
    <w:link w:val="Heading1"/>
    <w:uiPriority w:val="9"/>
    <w:rsid w:val="00F17CD4"/>
    <w:rPr>
      <w:color w:val="B5101A"/>
      <w:sz w:val="80"/>
      <w:szCs w:val="80"/>
    </w:rPr>
  </w:style>
  <w:style w:type="character" w:styleId="CommentReference">
    <w:name w:val="annotation reference"/>
    <w:basedOn w:val="DefaultParagraphFont"/>
    <w:uiPriority w:val="99"/>
    <w:semiHidden/>
    <w:unhideWhenUsed/>
    <w:rsid w:val="00157B26"/>
    <w:rPr>
      <w:sz w:val="16"/>
      <w:szCs w:val="16"/>
    </w:rPr>
  </w:style>
  <w:style w:type="paragraph" w:styleId="CommentText">
    <w:name w:val="annotation text"/>
    <w:basedOn w:val="Normal"/>
    <w:link w:val="CommentTextChar"/>
    <w:uiPriority w:val="99"/>
    <w:semiHidden/>
    <w:unhideWhenUsed/>
    <w:rsid w:val="00157B26"/>
    <w:pPr>
      <w:spacing w:line="240" w:lineRule="auto"/>
    </w:pPr>
    <w:rPr>
      <w:sz w:val="20"/>
      <w:szCs w:val="20"/>
    </w:rPr>
  </w:style>
  <w:style w:type="character" w:customStyle="1" w:styleId="CommentTextChar">
    <w:name w:val="Comment Text Char"/>
    <w:basedOn w:val="DefaultParagraphFont"/>
    <w:link w:val="CommentText"/>
    <w:uiPriority w:val="99"/>
    <w:semiHidden/>
    <w:rsid w:val="00157B26"/>
    <w:rPr>
      <w:sz w:val="20"/>
      <w:szCs w:val="20"/>
    </w:rPr>
  </w:style>
  <w:style w:type="paragraph" w:styleId="CommentSubject">
    <w:name w:val="annotation subject"/>
    <w:basedOn w:val="CommentText"/>
    <w:next w:val="CommentText"/>
    <w:link w:val="CommentSubjectChar"/>
    <w:uiPriority w:val="99"/>
    <w:semiHidden/>
    <w:unhideWhenUsed/>
    <w:rsid w:val="00157B26"/>
    <w:rPr>
      <w:b/>
      <w:bCs/>
    </w:rPr>
  </w:style>
  <w:style w:type="character" w:customStyle="1" w:styleId="CommentSubjectChar">
    <w:name w:val="Comment Subject Char"/>
    <w:basedOn w:val="CommentTextChar"/>
    <w:link w:val="CommentSubject"/>
    <w:uiPriority w:val="99"/>
    <w:semiHidden/>
    <w:rsid w:val="00157B26"/>
    <w:rPr>
      <w:b/>
      <w:bCs/>
      <w:sz w:val="20"/>
      <w:szCs w:val="20"/>
    </w:rPr>
  </w:style>
  <w:style w:type="character" w:customStyle="1" w:styleId="Heading3Char">
    <w:name w:val="Heading 3 Char"/>
    <w:basedOn w:val="DefaultParagraphFont"/>
    <w:link w:val="Heading3"/>
    <w:uiPriority w:val="9"/>
    <w:rsid w:val="00453453"/>
    <w:rPr>
      <w:color w:val="B5101A"/>
      <w:sz w:val="36"/>
      <w:szCs w:val="32"/>
    </w:rPr>
  </w:style>
  <w:style w:type="character" w:customStyle="1" w:styleId="Heading4Char">
    <w:name w:val="Heading 4 Char"/>
    <w:basedOn w:val="DefaultParagraphFont"/>
    <w:link w:val="Heading4"/>
    <w:uiPriority w:val="9"/>
    <w:rsid w:val="003114DB"/>
    <w:rPr>
      <w:color w:val="B5101A"/>
      <w:sz w:val="28"/>
      <w:szCs w:val="32"/>
    </w:rPr>
  </w:style>
  <w:style w:type="character" w:styleId="Hyperlink">
    <w:name w:val="Hyperlink"/>
    <w:basedOn w:val="DefaultParagraphFont"/>
    <w:uiPriority w:val="99"/>
    <w:unhideWhenUsed/>
    <w:rsid w:val="00DC49F0"/>
    <w:rPr>
      <w:color w:val="365F91" w:themeColor="accent1" w:themeShade="BF"/>
      <w:u w:val="single"/>
    </w:rPr>
  </w:style>
  <w:style w:type="character" w:customStyle="1" w:styleId="Heading5Char">
    <w:name w:val="Heading 5 Char"/>
    <w:basedOn w:val="DefaultParagraphFont"/>
    <w:link w:val="Heading5"/>
    <w:uiPriority w:val="9"/>
    <w:rsid w:val="00D34F75"/>
    <w:rPr>
      <w:rFonts w:cstheme="minorHAnsi"/>
      <w:color w:val="FFFFFF" w:themeColor="background1"/>
      <w:sz w:val="72"/>
      <w:szCs w:val="7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F75"/>
    <w:rPr>
      <w:color w:val="000000" w:themeColor="text1"/>
      <w:sz w:val="28"/>
      <w:szCs w:val="28"/>
    </w:rPr>
  </w:style>
  <w:style w:type="paragraph" w:styleId="Heading1">
    <w:name w:val="heading 1"/>
    <w:basedOn w:val="Normal"/>
    <w:next w:val="Normal"/>
    <w:link w:val="Heading1Char"/>
    <w:uiPriority w:val="9"/>
    <w:qFormat/>
    <w:rsid w:val="00F17CD4"/>
    <w:pPr>
      <w:spacing w:after="120" w:line="240" w:lineRule="auto"/>
      <w:outlineLvl w:val="0"/>
    </w:pPr>
    <w:rPr>
      <w:color w:val="B5101A"/>
      <w:sz w:val="80"/>
      <w:szCs w:val="80"/>
    </w:rPr>
  </w:style>
  <w:style w:type="paragraph" w:styleId="Heading2">
    <w:name w:val="heading 2"/>
    <w:basedOn w:val="Normal"/>
    <w:next w:val="Normal"/>
    <w:link w:val="Heading2Char"/>
    <w:uiPriority w:val="9"/>
    <w:unhideWhenUsed/>
    <w:qFormat/>
    <w:rsid w:val="00F17CD4"/>
    <w:pPr>
      <w:spacing w:after="120"/>
      <w:outlineLvl w:val="1"/>
    </w:pPr>
    <w:rPr>
      <w:color w:val="B5101A"/>
      <w:sz w:val="48"/>
      <w:szCs w:val="48"/>
    </w:rPr>
  </w:style>
  <w:style w:type="paragraph" w:styleId="Heading3">
    <w:name w:val="heading 3"/>
    <w:basedOn w:val="Heading2"/>
    <w:next w:val="Normal"/>
    <w:link w:val="Heading3Char"/>
    <w:uiPriority w:val="9"/>
    <w:unhideWhenUsed/>
    <w:qFormat/>
    <w:rsid w:val="00453453"/>
    <w:pPr>
      <w:outlineLvl w:val="2"/>
    </w:pPr>
    <w:rPr>
      <w:sz w:val="36"/>
      <w:szCs w:val="32"/>
    </w:rPr>
  </w:style>
  <w:style w:type="paragraph" w:styleId="Heading4">
    <w:name w:val="heading 4"/>
    <w:basedOn w:val="Heading3"/>
    <w:next w:val="Normal"/>
    <w:link w:val="Heading4Char"/>
    <w:uiPriority w:val="9"/>
    <w:unhideWhenUsed/>
    <w:qFormat/>
    <w:rsid w:val="003114DB"/>
    <w:pPr>
      <w:outlineLvl w:val="3"/>
    </w:pPr>
    <w:rPr>
      <w:sz w:val="28"/>
    </w:rPr>
  </w:style>
  <w:style w:type="paragraph" w:styleId="Heading5">
    <w:name w:val="heading 5"/>
    <w:basedOn w:val="Normal"/>
    <w:next w:val="Normal"/>
    <w:link w:val="Heading5Char"/>
    <w:uiPriority w:val="9"/>
    <w:unhideWhenUsed/>
    <w:qFormat/>
    <w:rsid w:val="00D34F75"/>
    <w:pPr>
      <w:outlineLvl w:val="4"/>
    </w:pPr>
    <w:rPr>
      <w:rFonts w:cstheme="minorHAnsi"/>
      <w:color w:val="FFFFFF" w:themeColor="background1"/>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C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CE0"/>
  </w:style>
  <w:style w:type="paragraph" w:styleId="Footer">
    <w:name w:val="footer"/>
    <w:basedOn w:val="Normal"/>
    <w:link w:val="FooterChar"/>
    <w:uiPriority w:val="99"/>
    <w:unhideWhenUsed/>
    <w:rsid w:val="007C0C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CE0"/>
  </w:style>
  <w:style w:type="paragraph" w:styleId="BalloonText">
    <w:name w:val="Balloon Text"/>
    <w:basedOn w:val="Normal"/>
    <w:link w:val="BalloonTextChar"/>
    <w:uiPriority w:val="99"/>
    <w:semiHidden/>
    <w:unhideWhenUsed/>
    <w:rsid w:val="007C0C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CE0"/>
    <w:rPr>
      <w:rFonts w:ascii="Tahoma" w:hAnsi="Tahoma" w:cs="Tahoma"/>
      <w:sz w:val="16"/>
      <w:szCs w:val="16"/>
    </w:rPr>
  </w:style>
  <w:style w:type="paragraph" w:customStyle="1" w:styleId="Default">
    <w:name w:val="Default"/>
    <w:rsid w:val="007C0CE0"/>
    <w:pPr>
      <w:widowControl w:val="0"/>
      <w:autoSpaceDE w:val="0"/>
      <w:autoSpaceDN w:val="0"/>
      <w:adjustRightInd w:val="0"/>
      <w:spacing w:after="0" w:line="240" w:lineRule="auto"/>
    </w:pPr>
    <w:rPr>
      <w:rFonts w:ascii="Calibri" w:hAnsi="Calibri" w:cs="Calibri"/>
      <w:color w:val="000000"/>
      <w:sz w:val="24"/>
      <w:szCs w:val="24"/>
    </w:rPr>
  </w:style>
  <w:style w:type="paragraph" w:styleId="BodyText3">
    <w:name w:val="Body Text 3"/>
    <w:link w:val="BodyText3Char"/>
    <w:uiPriority w:val="99"/>
    <w:unhideWhenUsed/>
    <w:rsid w:val="0026417F"/>
    <w:pPr>
      <w:tabs>
        <w:tab w:val="left" w:pos="43"/>
      </w:tabs>
      <w:spacing w:after="96" w:line="240" w:lineRule="auto"/>
    </w:pPr>
    <w:rPr>
      <w:rFonts w:ascii="Gill Sans MT" w:eastAsia="Times New Roman" w:hAnsi="Gill Sans MT" w:cs="Times New Roman"/>
      <w:color w:val="000000"/>
      <w:kern w:val="28"/>
      <w:sz w:val="17"/>
      <w:szCs w:val="17"/>
    </w:rPr>
  </w:style>
  <w:style w:type="character" w:customStyle="1" w:styleId="BodyText3Char">
    <w:name w:val="Body Text 3 Char"/>
    <w:basedOn w:val="DefaultParagraphFont"/>
    <w:link w:val="BodyText3"/>
    <w:uiPriority w:val="99"/>
    <w:rsid w:val="0026417F"/>
    <w:rPr>
      <w:rFonts w:ascii="Gill Sans MT" w:eastAsia="Times New Roman" w:hAnsi="Gill Sans MT" w:cs="Times New Roman"/>
      <w:color w:val="000000"/>
      <w:kern w:val="28"/>
      <w:sz w:val="17"/>
      <w:szCs w:val="17"/>
      <w:lang w:eastAsia="en-AU"/>
    </w:rPr>
  </w:style>
  <w:style w:type="paragraph" w:styleId="ListParagraph">
    <w:name w:val="List Paragraph"/>
    <w:basedOn w:val="Normal"/>
    <w:uiPriority w:val="34"/>
    <w:qFormat/>
    <w:rsid w:val="007E1E5C"/>
    <w:pPr>
      <w:ind w:left="720"/>
      <w:contextualSpacing/>
    </w:pPr>
  </w:style>
  <w:style w:type="character" w:customStyle="1" w:styleId="Heading2Char">
    <w:name w:val="Heading 2 Char"/>
    <w:basedOn w:val="DefaultParagraphFont"/>
    <w:link w:val="Heading2"/>
    <w:uiPriority w:val="9"/>
    <w:rsid w:val="00F17CD4"/>
    <w:rPr>
      <w:color w:val="B5101A"/>
      <w:sz w:val="48"/>
      <w:szCs w:val="48"/>
    </w:rPr>
  </w:style>
  <w:style w:type="character" w:customStyle="1" w:styleId="Heading1Char">
    <w:name w:val="Heading 1 Char"/>
    <w:basedOn w:val="DefaultParagraphFont"/>
    <w:link w:val="Heading1"/>
    <w:uiPriority w:val="9"/>
    <w:rsid w:val="00F17CD4"/>
    <w:rPr>
      <w:color w:val="B5101A"/>
      <w:sz w:val="80"/>
      <w:szCs w:val="80"/>
    </w:rPr>
  </w:style>
  <w:style w:type="character" w:styleId="CommentReference">
    <w:name w:val="annotation reference"/>
    <w:basedOn w:val="DefaultParagraphFont"/>
    <w:uiPriority w:val="99"/>
    <w:semiHidden/>
    <w:unhideWhenUsed/>
    <w:rsid w:val="00157B26"/>
    <w:rPr>
      <w:sz w:val="16"/>
      <w:szCs w:val="16"/>
    </w:rPr>
  </w:style>
  <w:style w:type="paragraph" w:styleId="CommentText">
    <w:name w:val="annotation text"/>
    <w:basedOn w:val="Normal"/>
    <w:link w:val="CommentTextChar"/>
    <w:uiPriority w:val="99"/>
    <w:semiHidden/>
    <w:unhideWhenUsed/>
    <w:rsid w:val="00157B26"/>
    <w:pPr>
      <w:spacing w:line="240" w:lineRule="auto"/>
    </w:pPr>
    <w:rPr>
      <w:sz w:val="20"/>
      <w:szCs w:val="20"/>
    </w:rPr>
  </w:style>
  <w:style w:type="character" w:customStyle="1" w:styleId="CommentTextChar">
    <w:name w:val="Comment Text Char"/>
    <w:basedOn w:val="DefaultParagraphFont"/>
    <w:link w:val="CommentText"/>
    <w:uiPriority w:val="99"/>
    <w:semiHidden/>
    <w:rsid w:val="00157B26"/>
    <w:rPr>
      <w:sz w:val="20"/>
      <w:szCs w:val="20"/>
    </w:rPr>
  </w:style>
  <w:style w:type="paragraph" w:styleId="CommentSubject">
    <w:name w:val="annotation subject"/>
    <w:basedOn w:val="CommentText"/>
    <w:next w:val="CommentText"/>
    <w:link w:val="CommentSubjectChar"/>
    <w:uiPriority w:val="99"/>
    <w:semiHidden/>
    <w:unhideWhenUsed/>
    <w:rsid w:val="00157B26"/>
    <w:rPr>
      <w:b/>
      <w:bCs/>
    </w:rPr>
  </w:style>
  <w:style w:type="character" w:customStyle="1" w:styleId="CommentSubjectChar">
    <w:name w:val="Comment Subject Char"/>
    <w:basedOn w:val="CommentTextChar"/>
    <w:link w:val="CommentSubject"/>
    <w:uiPriority w:val="99"/>
    <w:semiHidden/>
    <w:rsid w:val="00157B26"/>
    <w:rPr>
      <w:b/>
      <w:bCs/>
      <w:sz w:val="20"/>
      <w:szCs w:val="20"/>
    </w:rPr>
  </w:style>
  <w:style w:type="character" w:customStyle="1" w:styleId="Heading3Char">
    <w:name w:val="Heading 3 Char"/>
    <w:basedOn w:val="DefaultParagraphFont"/>
    <w:link w:val="Heading3"/>
    <w:uiPriority w:val="9"/>
    <w:rsid w:val="00453453"/>
    <w:rPr>
      <w:color w:val="B5101A"/>
      <w:sz w:val="36"/>
      <w:szCs w:val="32"/>
    </w:rPr>
  </w:style>
  <w:style w:type="character" w:customStyle="1" w:styleId="Heading4Char">
    <w:name w:val="Heading 4 Char"/>
    <w:basedOn w:val="DefaultParagraphFont"/>
    <w:link w:val="Heading4"/>
    <w:uiPriority w:val="9"/>
    <w:rsid w:val="003114DB"/>
    <w:rPr>
      <w:color w:val="B5101A"/>
      <w:sz w:val="28"/>
      <w:szCs w:val="32"/>
    </w:rPr>
  </w:style>
  <w:style w:type="character" w:styleId="Hyperlink">
    <w:name w:val="Hyperlink"/>
    <w:basedOn w:val="DefaultParagraphFont"/>
    <w:uiPriority w:val="99"/>
    <w:unhideWhenUsed/>
    <w:rsid w:val="00DC49F0"/>
    <w:rPr>
      <w:color w:val="365F91" w:themeColor="accent1" w:themeShade="BF"/>
      <w:u w:val="single"/>
    </w:rPr>
  </w:style>
  <w:style w:type="character" w:customStyle="1" w:styleId="Heading5Char">
    <w:name w:val="Heading 5 Char"/>
    <w:basedOn w:val="DefaultParagraphFont"/>
    <w:link w:val="Heading5"/>
    <w:uiPriority w:val="9"/>
    <w:rsid w:val="00D34F75"/>
    <w:rPr>
      <w:rFonts w:cstheme="minorHAnsi"/>
      <w:color w:val="FFFFFF" w:themeColor="background1"/>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2868816">
      <w:bodyDiv w:val="1"/>
      <w:marLeft w:val="0"/>
      <w:marRight w:val="0"/>
      <w:marTop w:val="0"/>
      <w:marBottom w:val="0"/>
      <w:divBdr>
        <w:top w:val="none" w:sz="0" w:space="0" w:color="auto"/>
        <w:left w:val="none" w:sz="0" w:space="0" w:color="auto"/>
        <w:bottom w:val="none" w:sz="0" w:space="0" w:color="auto"/>
        <w:right w:val="none" w:sz="0" w:space="0" w:color="auto"/>
      </w:divBdr>
      <w:divsChild>
        <w:div w:id="2110003944">
          <w:marLeft w:val="0"/>
          <w:marRight w:val="0"/>
          <w:marTop w:val="0"/>
          <w:marBottom w:val="0"/>
          <w:divBdr>
            <w:top w:val="none" w:sz="0" w:space="0" w:color="auto"/>
            <w:left w:val="none" w:sz="0" w:space="0" w:color="auto"/>
            <w:bottom w:val="none" w:sz="0" w:space="0" w:color="auto"/>
            <w:right w:val="none" w:sz="0" w:space="0" w:color="auto"/>
          </w:divBdr>
          <w:divsChild>
            <w:div w:id="636837194">
              <w:marLeft w:val="0"/>
              <w:marRight w:val="0"/>
              <w:marTop w:val="450"/>
              <w:marBottom w:val="0"/>
              <w:divBdr>
                <w:top w:val="none" w:sz="0" w:space="0" w:color="auto"/>
                <w:left w:val="none" w:sz="0" w:space="0" w:color="auto"/>
                <w:bottom w:val="none" w:sz="0" w:space="0" w:color="auto"/>
                <w:right w:val="none" w:sz="0" w:space="0" w:color="auto"/>
              </w:divBdr>
              <w:divsChild>
                <w:div w:id="905651821">
                  <w:marLeft w:val="0"/>
                  <w:marRight w:val="-9450"/>
                  <w:marTop w:val="0"/>
                  <w:marBottom w:val="0"/>
                  <w:divBdr>
                    <w:top w:val="none" w:sz="0" w:space="0" w:color="auto"/>
                    <w:left w:val="none" w:sz="0" w:space="0" w:color="auto"/>
                    <w:bottom w:val="none" w:sz="0" w:space="0" w:color="auto"/>
                    <w:right w:val="none" w:sz="0" w:space="0" w:color="auto"/>
                  </w:divBdr>
                  <w:divsChild>
                    <w:div w:id="822550491">
                      <w:marLeft w:val="0"/>
                      <w:marRight w:val="0"/>
                      <w:marTop w:val="0"/>
                      <w:marBottom w:val="0"/>
                      <w:divBdr>
                        <w:top w:val="none" w:sz="0" w:space="0" w:color="auto"/>
                        <w:left w:val="none" w:sz="0" w:space="0" w:color="auto"/>
                        <w:bottom w:val="none" w:sz="0" w:space="0" w:color="auto"/>
                        <w:right w:val="none" w:sz="0" w:space="0" w:color="auto"/>
                      </w:divBdr>
                      <w:divsChild>
                        <w:div w:id="7865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wyndham.vic.gov.au/aboutwyndham/wyndhamcity/customerservice/information/privacy_policy"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vicapps1\templates$\FactShee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F923D-5C63-44F2-8D47-DB7C92030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FactSheetTEMPLATE.dotx</Template>
  <TotalTime>0</TotalTime>
  <Pages>5</Pages>
  <Words>811</Words>
  <Characters>4629</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How to submit a customer service request online</vt:lpstr>
    </vt:vector>
  </TitlesOfParts>
  <Company>Wyndham City Council</Company>
  <LinksUpToDate>false</LinksUpToDate>
  <CharactersWithSpaces>5430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submit a customer service request online</dc:title>
  <dc:creator>Annette Large</dc:creator>
  <cp:lastModifiedBy>Annette Large</cp:lastModifiedBy>
  <cp:revision>2</cp:revision>
  <cp:lastPrinted>2010-06-02T05:49:00Z</cp:lastPrinted>
  <dcterms:created xsi:type="dcterms:W3CDTF">2014-12-23T04:00:00Z</dcterms:created>
  <dcterms:modified xsi:type="dcterms:W3CDTF">2014-12-23T04:00:00Z</dcterms:modified>
</cp:coreProperties>
</file>